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20" w:lineRule="exact"/>
        <w:jc w:val="left"/>
        <w:rPr>
          <w:rFonts w:ascii="黑体" w:hAnsi="黑体" w:eastAsia="黑体" w:cs="黑体"/>
          <w:spacing w:val="12"/>
          <w:w w:val="93"/>
          <w:kern w:val="0"/>
          <w:sz w:val="28"/>
          <w:szCs w:val="28"/>
        </w:rPr>
      </w:pPr>
      <w:r>
        <w:rPr>
          <w:rFonts w:hint="eastAsia" w:ascii="黑体" w:hAnsi="黑体" w:eastAsia="黑体" w:cs="黑体"/>
          <w:spacing w:val="12"/>
          <w:w w:val="93"/>
          <w:kern w:val="0"/>
          <w:sz w:val="28"/>
          <w:szCs w:val="28"/>
        </w:rPr>
        <w:t>附件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我的初心我践行</w:t>
      </w:r>
      <w:r>
        <w:rPr>
          <w:rFonts w:ascii="方正小标宋简体" w:eastAsia="方正小标宋简体"/>
          <w:sz w:val="44"/>
          <w:szCs w:val="44"/>
        </w:rPr>
        <w:t>•</w:t>
      </w:r>
      <w:r>
        <w:rPr>
          <w:rFonts w:hint="eastAsia" w:ascii="方正小标宋简体" w:eastAsia="方正小标宋简体"/>
          <w:sz w:val="44"/>
          <w:szCs w:val="44"/>
        </w:rPr>
        <w:t>喜迎新中国成立</w:t>
      </w:r>
      <w:r>
        <w:rPr>
          <w:rFonts w:ascii="方正小标宋简体" w:eastAsia="方正小标宋简体"/>
          <w:sz w:val="44"/>
          <w:szCs w:val="44"/>
        </w:rPr>
        <w:t>70</w:t>
      </w:r>
      <w:r>
        <w:rPr>
          <w:rFonts w:hint="eastAsia" w:ascii="方正小标宋简体" w:eastAsia="方正小标宋简体"/>
          <w:sz w:val="44"/>
          <w:szCs w:val="44"/>
        </w:rPr>
        <w:t>周年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暨第二届“守护天使爱心健步走”</w:t>
      </w:r>
    </w:p>
    <w:p>
      <w:pPr>
        <w:spacing w:line="600" w:lineRule="exact"/>
        <w:jc w:val="center"/>
        <w:rPr>
          <w:rFonts w:ascii="宋体" w:cs="宋体"/>
          <w:sz w:val="32"/>
          <w:szCs w:val="32"/>
        </w:rPr>
      </w:pPr>
      <w:r>
        <w:rPr>
          <w:rFonts w:hint="eastAsia" w:ascii="方正小标宋简体" w:eastAsia="方正小标宋简体"/>
          <w:sz w:val="44"/>
          <w:szCs w:val="44"/>
        </w:rPr>
        <w:t>活动报名表</w:t>
      </w:r>
    </w:p>
    <w:p>
      <w:pPr>
        <w:jc w:val="left"/>
        <w:rPr>
          <w:rFonts w:asci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单位名称：</w:t>
      </w:r>
    </w:p>
    <w:tbl>
      <w:tblPr>
        <w:tblStyle w:val="9"/>
        <w:tblW w:w="89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467"/>
        <w:gridCol w:w="3783"/>
        <w:gridCol w:w="2117"/>
        <w:gridCol w:w="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1467" w:type="dxa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3783" w:type="dxa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工作单位及职务</w:t>
            </w:r>
          </w:p>
        </w:tc>
        <w:tc>
          <w:tcPr>
            <w:tcW w:w="2117" w:type="dxa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联系电话</w:t>
            </w:r>
          </w:p>
        </w:tc>
        <w:tc>
          <w:tcPr>
            <w:tcW w:w="914" w:type="dxa"/>
            <w:vAlign w:val="center"/>
          </w:tcPr>
          <w:p>
            <w:pPr>
              <w:jc w:val="center"/>
              <w:rPr>
                <w:rFonts w:ascii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146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3783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2117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  <w:tc>
          <w:tcPr>
            <w:tcW w:w="914" w:type="dxa"/>
          </w:tcPr>
          <w:p>
            <w:pPr>
              <w:jc w:val="left"/>
              <w:rPr>
                <w:rFonts w:ascii="宋体" w:cs="宋体"/>
                <w:sz w:val="32"/>
                <w:szCs w:val="32"/>
              </w:rPr>
            </w:pPr>
          </w:p>
        </w:tc>
      </w:tr>
    </w:tbl>
    <w:p>
      <w:pPr>
        <w:spacing w:line="540" w:lineRule="exact"/>
        <w:rPr>
          <w:rFonts w:ascii="仿宋" w:hAnsi="仿宋" w:eastAsia="仿宋" w:cs="Times New Roman"/>
          <w:sz w:val="32"/>
          <w:szCs w:val="32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871" w:right="1474" w:bottom="1871" w:left="1531" w:header="851" w:footer="992" w:gutter="0"/>
      <w:pgNumType w:fmt="numberInDash"/>
      <w:cols w:space="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lucida Grande">
    <w:altName w:val="Courier New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cs="Times New Roman"/>
      </w:rPr>
    </w:pPr>
    <w:r>
      <w:pict>
        <v:shape id="文本框 3" o:spid="_x0000_s2049" o:spt="202" type="#_x0000_t202" style="position:absolute;left:0pt;margin-top:-32.55pt;height:39pt;width:45pt;mso-position-horizontal:outside;mso-position-horizontal-relative:margin;z-index:251660288;mso-width-relative:page;mso-height-relative:page;" filled="f" stroked="f" coordsize="21600,21600">
          <v:path/>
          <v:fill on="f" focussize="0,0"/>
          <v:stroke on="f" weight="0.5pt" joinstyle="miter"/>
          <v:imagedata o:title=""/>
          <o:lock v:ext="edit"/>
          <v:textbox inset="0mm,0mm,0mm,0mm">
            <w:txbxContent>
              <w:p>
                <w:pPr>
                  <w:snapToGrid w:val="0"/>
                  <w:rPr>
                    <w:rFonts w:ascii="宋体" w:cs="Times New Roman"/>
                    <w:sz w:val="28"/>
                    <w:szCs w:val="28"/>
                  </w:rPr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t>- 2 -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attachedTemplate r:id="rId1"/>
  <w:documentProtection w:enforcement="0"/>
  <w:defaultTabStop w:val="420"/>
  <w:doNotHyphenateCaps/>
  <w:drawingGridVerticalSpacing w:val="159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27551F2A"/>
    <w:rsid w:val="00005154"/>
    <w:rsid w:val="0005377D"/>
    <w:rsid w:val="00056A43"/>
    <w:rsid w:val="0007274E"/>
    <w:rsid w:val="00086674"/>
    <w:rsid w:val="00086B7F"/>
    <w:rsid w:val="000D3436"/>
    <w:rsid w:val="000E05CA"/>
    <w:rsid w:val="00107BFB"/>
    <w:rsid w:val="00134C78"/>
    <w:rsid w:val="001614E3"/>
    <w:rsid w:val="00182DFA"/>
    <w:rsid w:val="00187236"/>
    <w:rsid w:val="001951EC"/>
    <w:rsid w:val="001C75EF"/>
    <w:rsid w:val="001D1473"/>
    <w:rsid w:val="001F1948"/>
    <w:rsid w:val="001F2F9C"/>
    <w:rsid w:val="00232E53"/>
    <w:rsid w:val="002757D9"/>
    <w:rsid w:val="00283A28"/>
    <w:rsid w:val="002A5C30"/>
    <w:rsid w:val="002F1C1F"/>
    <w:rsid w:val="003269B7"/>
    <w:rsid w:val="003D054F"/>
    <w:rsid w:val="003D5D94"/>
    <w:rsid w:val="00405C6D"/>
    <w:rsid w:val="004212B6"/>
    <w:rsid w:val="004468AF"/>
    <w:rsid w:val="004607CE"/>
    <w:rsid w:val="0047571B"/>
    <w:rsid w:val="00483CAF"/>
    <w:rsid w:val="004F7781"/>
    <w:rsid w:val="005250AA"/>
    <w:rsid w:val="00546DD5"/>
    <w:rsid w:val="0055316C"/>
    <w:rsid w:val="00562404"/>
    <w:rsid w:val="00562715"/>
    <w:rsid w:val="0057229F"/>
    <w:rsid w:val="005B7BAC"/>
    <w:rsid w:val="00613127"/>
    <w:rsid w:val="006841A4"/>
    <w:rsid w:val="00692725"/>
    <w:rsid w:val="00705B24"/>
    <w:rsid w:val="0071169F"/>
    <w:rsid w:val="0072186B"/>
    <w:rsid w:val="00731B31"/>
    <w:rsid w:val="0075110F"/>
    <w:rsid w:val="00752D05"/>
    <w:rsid w:val="007563EB"/>
    <w:rsid w:val="00766B19"/>
    <w:rsid w:val="007A7DC7"/>
    <w:rsid w:val="007C241C"/>
    <w:rsid w:val="007D0E54"/>
    <w:rsid w:val="007E4E49"/>
    <w:rsid w:val="007F32DD"/>
    <w:rsid w:val="00812DB3"/>
    <w:rsid w:val="008168B4"/>
    <w:rsid w:val="00852D03"/>
    <w:rsid w:val="00856381"/>
    <w:rsid w:val="00861335"/>
    <w:rsid w:val="008F0E37"/>
    <w:rsid w:val="009367E9"/>
    <w:rsid w:val="00995550"/>
    <w:rsid w:val="009A6DAF"/>
    <w:rsid w:val="009A7D9D"/>
    <w:rsid w:val="009C2557"/>
    <w:rsid w:val="009D309A"/>
    <w:rsid w:val="009E783E"/>
    <w:rsid w:val="009F552C"/>
    <w:rsid w:val="00A02F9D"/>
    <w:rsid w:val="00A2522E"/>
    <w:rsid w:val="00A477B6"/>
    <w:rsid w:val="00A553E9"/>
    <w:rsid w:val="00A638BC"/>
    <w:rsid w:val="00A70C14"/>
    <w:rsid w:val="00A76F17"/>
    <w:rsid w:val="00A9321B"/>
    <w:rsid w:val="00AA7C64"/>
    <w:rsid w:val="00AB6E66"/>
    <w:rsid w:val="00AD177D"/>
    <w:rsid w:val="00AE3B57"/>
    <w:rsid w:val="00B05259"/>
    <w:rsid w:val="00B32602"/>
    <w:rsid w:val="00B3667E"/>
    <w:rsid w:val="00B633B9"/>
    <w:rsid w:val="00B95845"/>
    <w:rsid w:val="00BC187A"/>
    <w:rsid w:val="00BD572A"/>
    <w:rsid w:val="00C4360F"/>
    <w:rsid w:val="00C625F2"/>
    <w:rsid w:val="00C649EE"/>
    <w:rsid w:val="00C77BD4"/>
    <w:rsid w:val="00CA3CF7"/>
    <w:rsid w:val="00CB4287"/>
    <w:rsid w:val="00CD5EC2"/>
    <w:rsid w:val="00D06470"/>
    <w:rsid w:val="00D26354"/>
    <w:rsid w:val="00D648CB"/>
    <w:rsid w:val="00D70139"/>
    <w:rsid w:val="00D80E8E"/>
    <w:rsid w:val="00D8647B"/>
    <w:rsid w:val="00DB5C90"/>
    <w:rsid w:val="00DD740C"/>
    <w:rsid w:val="00E41EF0"/>
    <w:rsid w:val="00E52ABF"/>
    <w:rsid w:val="00E963D2"/>
    <w:rsid w:val="00EC7744"/>
    <w:rsid w:val="00ED7E8C"/>
    <w:rsid w:val="00EE0F02"/>
    <w:rsid w:val="00F118E9"/>
    <w:rsid w:val="00F356CE"/>
    <w:rsid w:val="00F924BA"/>
    <w:rsid w:val="00FE1ADC"/>
    <w:rsid w:val="01705095"/>
    <w:rsid w:val="022B24EF"/>
    <w:rsid w:val="0252665D"/>
    <w:rsid w:val="02911E70"/>
    <w:rsid w:val="02F207C4"/>
    <w:rsid w:val="033C2422"/>
    <w:rsid w:val="036819AE"/>
    <w:rsid w:val="037A6238"/>
    <w:rsid w:val="03A04026"/>
    <w:rsid w:val="04D54CCE"/>
    <w:rsid w:val="04DA2EAF"/>
    <w:rsid w:val="04E52BD2"/>
    <w:rsid w:val="05782C79"/>
    <w:rsid w:val="057A1088"/>
    <w:rsid w:val="05CE4396"/>
    <w:rsid w:val="05DA5552"/>
    <w:rsid w:val="05E26FE7"/>
    <w:rsid w:val="061F2E9B"/>
    <w:rsid w:val="071349EA"/>
    <w:rsid w:val="073D244E"/>
    <w:rsid w:val="075C1B8F"/>
    <w:rsid w:val="07BF12C2"/>
    <w:rsid w:val="086C5A03"/>
    <w:rsid w:val="08740968"/>
    <w:rsid w:val="08865933"/>
    <w:rsid w:val="08F438BE"/>
    <w:rsid w:val="094B42CC"/>
    <w:rsid w:val="09805A84"/>
    <w:rsid w:val="09B53DA0"/>
    <w:rsid w:val="0A0C5E2B"/>
    <w:rsid w:val="0A231DB1"/>
    <w:rsid w:val="0A4F2875"/>
    <w:rsid w:val="0B5E04B4"/>
    <w:rsid w:val="0B8E053E"/>
    <w:rsid w:val="0C3D55A1"/>
    <w:rsid w:val="0C5E6175"/>
    <w:rsid w:val="0C686768"/>
    <w:rsid w:val="0C767968"/>
    <w:rsid w:val="0CBD652E"/>
    <w:rsid w:val="0D1158FC"/>
    <w:rsid w:val="0D2476DB"/>
    <w:rsid w:val="0D72469C"/>
    <w:rsid w:val="0DBA4F10"/>
    <w:rsid w:val="0DF91AC3"/>
    <w:rsid w:val="0E9D5423"/>
    <w:rsid w:val="0F1A4D33"/>
    <w:rsid w:val="0FCE44FB"/>
    <w:rsid w:val="0FE30984"/>
    <w:rsid w:val="0FED03F7"/>
    <w:rsid w:val="10F20FF3"/>
    <w:rsid w:val="11AA0589"/>
    <w:rsid w:val="11DB0D58"/>
    <w:rsid w:val="123A5161"/>
    <w:rsid w:val="12445D85"/>
    <w:rsid w:val="1278180C"/>
    <w:rsid w:val="12D578BE"/>
    <w:rsid w:val="13054C6E"/>
    <w:rsid w:val="13070D50"/>
    <w:rsid w:val="133F73B6"/>
    <w:rsid w:val="13A47D39"/>
    <w:rsid w:val="13E6463C"/>
    <w:rsid w:val="144072C9"/>
    <w:rsid w:val="14E82F59"/>
    <w:rsid w:val="14FD2EFF"/>
    <w:rsid w:val="15394EE0"/>
    <w:rsid w:val="1575287A"/>
    <w:rsid w:val="159D5F9F"/>
    <w:rsid w:val="16AD201B"/>
    <w:rsid w:val="17E75E45"/>
    <w:rsid w:val="17F31EB6"/>
    <w:rsid w:val="18B9619D"/>
    <w:rsid w:val="19D72A99"/>
    <w:rsid w:val="1AF61C8D"/>
    <w:rsid w:val="1B987F80"/>
    <w:rsid w:val="1BB004D2"/>
    <w:rsid w:val="1BBA741A"/>
    <w:rsid w:val="1BD327E5"/>
    <w:rsid w:val="1BD7508A"/>
    <w:rsid w:val="1C0B1555"/>
    <w:rsid w:val="1C0C09B4"/>
    <w:rsid w:val="1C0D2BA4"/>
    <w:rsid w:val="1E49331C"/>
    <w:rsid w:val="1E83119C"/>
    <w:rsid w:val="1EC56CAC"/>
    <w:rsid w:val="1ECA6A48"/>
    <w:rsid w:val="1ED513B7"/>
    <w:rsid w:val="1F0B73FD"/>
    <w:rsid w:val="1F551817"/>
    <w:rsid w:val="1F6F132A"/>
    <w:rsid w:val="1FA313EC"/>
    <w:rsid w:val="1FD80B77"/>
    <w:rsid w:val="1FDE05EB"/>
    <w:rsid w:val="20736793"/>
    <w:rsid w:val="21171155"/>
    <w:rsid w:val="230F0E8A"/>
    <w:rsid w:val="23B3697D"/>
    <w:rsid w:val="24494475"/>
    <w:rsid w:val="245C17E1"/>
    <w:rsid w:val="24790B6C"/>
    <w:rsid w:val="254A164D"/>
    <w:rsid w:val="254E003C"/>
    <w:rsid w:val="259849E7"/>
    <w:rsid w:val="25EF32DD"/>
    <w:rsid w:val="26873E45"/>
    <w:rsid w:val="269633C4"/>
    <w:rsid w:val="26D746E8"/>
    <w:rsid w:val="27551F2A"/>
    <w:rsid w:val="27A917E9"/>
    <w:rsid w:val="27D719DB"/>
    <w:rsid w:val="28B47F6D"/>
    <w:rsid w:val="29780B45"/>
    <w:rsid w:val="29B63D9E"/>
    <w:rsid w:val="29BB7F5D"/>
    <w:rsid w:val="2AFF7497"/>
    <w:rsid w:val="2B302A83"/>
    <w:rsid w:val="2B450771"/>
    <w:rsid w:val="2B555CA8"/>
    <w:rsid w:val="2C27277D"/>
    <w:rsid w:val="2C2733AB"/>
    <w:rsid w:val="2CB3723A"/>
    <w:rsid w:val="2CFF334A"/>
    <w:rsid w:val="2D9561D7"/>
    <w:rsid w:val="2DAD4113"/>
    <w:rsid w:val="2DEF1A5D"/>
    <w:rsid w:val="2E16577B"/>
    <w:rsid w:val="2E5917D1"/>
    <w:rsid w:val="2EBA3614"/>
    <w:rsid w:val="2F817C25"/>
    <w:rsid w:val="300E5121"/>
    <w:rsid w:val="304A7890"/>
    <w:rsid w:val="30AD41EB"/>
    <w:rsid w:val="312653DC"/>
    <w:rsid w:val="32F96512"/>
    <w:rsid w:val="33387117"/>
    <w:rsid w:val="335F6FD7"/>
    <w:rsid w:val="3375793E"/>
    <w:rsid w:val="339C25DC"/>
    <w:rsid w:val="33FB4132"/>
    <w:rsid w:val="343D47AE"/>
    <w:rsid w:val="34C702E6"/>
    <w:rsid w:val="35FE2637"/>
    <w:rsid w:val="36C438D5"/>
    <w:rsid w:val="36F323B6"/>
    <w:rsid w:val="37254E59"/>
    <w:rsid w:val="388A6329"/>
    <w:rsid w:val="393263EF"/>
    <w:rsid w:val="39CA1B5F"/>
    <w:rsid w:val="3A127D55"/>
    <w:rsid w:val="3A240EED"/>
    <w:rsid w:val="3A9A0F33"/>
    <w:rsid w:val="3ABA1467"/>
    <w:rsid w:val="3AE337E0"/>
    <w:rsid w:val="3B512C08"/>
    <w:rsid w:val="3C1B0DA7"/>
    <w:rsid w:val="3C623599"/>
    <w:rsid w:val="3C94676F"/>
    <w:rsid w:val="3CA227DF"/>
    <w:rsid w:val="3CBF0FB1"/>
    <w:rsid w:val="3D4E101D"/>
    <w:rsid w:val="3DC945ED"/>
    <w:rsid w:val="3E142801"/>
    <w:rsid w:val="3E656A7D"/>
    <w:rsid w:val="3EC1437F"/>
    <w:rsid w:val="3ED24722"/>
    <w:rsid w:val="3EEC59CA"/>
    <w:rsid w:val="3F086140"/>
    <w:rsid w:val="3F2D1CB6"/>
    <w:rsid w:val="3F790AB1"/>
    <w:rsid w:val="3F7E7B35"/>
    <w:rsid w:val="3FB77462"/>
    <w:rsid w:val="3FDA395F"/>
    <w:rsid w:val="40311E66"/>
    <w:rsid w:val="405E7E2A"/>
    <w:rsid w:val="411D4488"/>
    <w:rsid w:val="4181272E"/>
    <w:rsid w:val="41E91EF3"/>
    <w:rsid w:val="41EC2386"/>
    <w:rsid w:val="41F52A53"/>
    <w:rsid w:val="4218144D"/>
    <w:rsid w:val="42575787"/>
    <w:rsid w:val="42C518C0"/>
    <w:rsid w:val="432D564E"/>
    <w:rsid w:val="444223FF"/>
    <w:rsid w:val="44882EB5"/>
    <w:rsid w:val="44925260"/>
    <w:rsid w:val="44D74780"/>
    <w:rsid w:val="4597786D"/>
    <w:rsid w:val="462D14AE"/>
    <w:rsid w:val="46831F73"/>
    <w:rsid w:val="471D7F2E"/>
    <w:rsid w:val="47C338D7"/>
    <w:rsid w:val="47CA251B"/>
    <w:rsid w:val="47DD16B5"/>
    <w:rsid w:val="47E51E85"/>
    <w:rsid w:val="48187378"/>
    <w:rsid w:val="48C52B56"/>
    <w:rsid w:val="49DA697F"/>
    <w:rsid w:val="4A3F07E1"/>
    <w:rsid w:val="4A4C1BA4"/>
    <w:rsid w:val="4AA06116"/>
    <w:rsid w:val="4AC10A67"/>
    <w:rsid w:val="4AF10803"/>
    <w:rsid w:val="4B1E5ED4"/>
    <w:rsid w:val="4C5A4552"/>
    <w:rsid w:val="4C9505D0"/>
    <w:rsid w:val="4CD80120"/>
    <w:rsid w:val="4DE26E84"/>
    <w:rsid w:val="4E7074C0"/>
    <w:rsid w:val="4F016F2F"/>
    <w:rsid w:val="4F3811BE"/>
    <w:rsid w:val="4F596539"/>
    <w:rsid w:val="5048316A"/>
    <w:rsid w:val="50943942"/>
    <w:rsid w:val="50A46512"/>
    <w:rsid w:val="510319F7"/>
    <w:rsid w:val="520A3304"/>
    <w:rsid w:val="5217603C"/>
    <w:rsid w:val="525C6B74"/>
    <w:rsid w:val="53106254"/>
    <w:rsid w:val="5376147C"/>
    <w:rsid w:val="546C77D5"/>
    <w:rsid w:val="54A40AAB"/>
    <w:rsid w:val="558127D5"/>
    <w:rsid w:val="559C6C03"/>
    <w:rsid w:val="55B532D8"/>
    <w:rsid w:val="55DC301D"/>
    <w:rsid w:val="55E53699"/>
    <w:rsid w:val="565D1194"/>
    <w:rsid w:val="56B4302F"/>
    <w:rsid w:val="56B81FE5"/>
    <w:rsid w:val="58201AAA"/>
    <w:rsid w:val="5839722E"/>
    <w:rsid w:val="58635E17"/>
    <w:rsid w:val="587A77A5"/>
    <w:rsid w:val="58A82263"/>
    <w:rsid w:val="58DE7604"/>
    <w:rsid w:val="5A9F467F"/>
    <w:rsid w:val="5B13347C"/>
    <w:rsid w:val="5B355BAF"/>
    <w:rsid w:val="5B74479A"/>
    <w:rsid w:val="5B7B379F"/>
    <w:rsid w:val="5BB04454"/>
    <w:rsid w:val="5BC86423"/>
    <w:rsid w:val="5BD54852"/>
    <w:rsid w:val="5D1C6876"/>
    <w:rsid w:val="5DAE1CCB"/>
    <w:rsid w:val="5DD6011D"/>
    <w:rsid w:val="5E2468B6"/>
    <w:rsid w:val="5E49505E"/>
    <w:rsid w:val="5E986C68"/>
    <w:rsid w:val="5EC44B06"/>
    <w:rsid w:val="5F872646"/>
    <w:rsid w:val="5FE631F0"/>
    <w:rsid w:val="6011637C"/>
    <w:rsid w:val="6041654B"/>
    <w:rsid w:val="605B3923"/>
    <w:rsid w:val="60EE29AD"/>
    <w:rsid w:val="616B5109"/>
    <w:rsid w:val="628B095D"/>
    <w:rsid w:val="63077D40"/>
    <w:rsid w:val="63C872B4"/>
    <w:rsid w:val="63D721AF"/>
    <w:rsid w:val="643C30E4"/>
    <w:rsid w:val="646E4B75"/>
    <w:rsid w:val="65156AE4"/>
    <w:rsid w:val="65B31E66"/>
    <w:rsid w:val="65D64991"/>
    <w:rsid w:val="65E672B7"/>
    <w:rsid w:val="66C71D2E"/>
    <w:rsid w:val="671E6EBA"/>
    <w:rsid w:val="67686CF7"/>
    <w:rsid w:val="676C07A7"/>
    <w:rsid w:val="67930BFF"/>
    <w:rsid w:val="67F7461E"/>
    <w:rsid w:val="68554391"/>
    <w:rsid w:val="691E60BC"/>
    <w:rsid w:val="69610A5A"/>
    <w:rsid w:val="69CE3B55"/>
    <w:rsid w:val="69F05A5E"/>
    <w:rsid w:val="6A6E7954"/>
    <w:rsid w:val="6A774621"/>
    <w:rsid w:val="6AAF10DB"/>
    <w:rsid w:val="6AF64055"/>
    <w:rsid w:val="6B0F2CEE"/>
    <w:rsid w:val="6B7C51E5"/>
    <w:rsid w:val="6BB21CB4"/>
    <w:rsid w:val="6BCE3A93"/>
    <w:rsid w:val="6BD239F5"/>
    <w:rsid w:val="6BDE5D4D"/>
    <w:rsid w:val="6D212F74"/>
    <w:rsid w:val="6D7F7BCD"/>
    <w:rsid w:val="6D9C5473"/>
    <w:rsid w:val="6DD457BF"/>
    <w:rsid w:val="6E437F76"/>
    <w:rsid w:val="6E917642"/>
    <w:rsid w:val="6E9C4EC1"/>
    <w:rsid w:val="6EA92DFA"/>
    <w:rsid w:val="6FB16EF1"/>
    <w:rsid w:val="7032214E"/>
    <w:rsid w:val="70645E47"/>
    <w:rsid w:val="717B7581"/>
    <w:rsid w:val="71BC1131"/>
    <w:rsid w:val="7205358D"/>
    <w:rsid w:val="73B05123"/>
    <w:rsid w:val="743453B3"/>
    <w:rsid w:val="74A76E8E"/>
    <w:rsid w:val="75637D3F"/>
    <w:rsid w:val="759519CF"/>
    <w:rsid w:val="75987CFE"/>
    <w:rsid w:val="75B90B74"/>
    <w:rsid w:val="75D862EE"/>
    <w:rsid w:val="760875AF"/>
    <w:rsid w:val="760B4F98"/>
    <w:rsid w:val="76353BFF"/>
    <w:rsid w:val="76784F16"/>
    <w:rsid w:val="768C460E"/>
    <w:rsid w:val="768D428E"/>
    <w:rsid w:val="77127E0F"/>
    <w:rsid w:val="77AD49D7"/>
    <w:rsid w:val="784513E1"/>
    <w:rsid w:val="78EE7E9B"/>
    <w:rsid w:val="790D0FAD"/>
    <w:rsid w:val="7938390A"/>
    <w:rsid w:val="796F1DC8"/>
    <w:rsid w:val="799A4348"/>
    <w:rsid w:val="7A0025AF"/>
    <w:rsid w:val="7A757C3B"/>
    <w:rsid w:val="7AD6126A"/>
    <w:rsid w:val="7AD822F7"/>
    <w:rsid w:val="7ADE65CC"/>
    <w:rsid w:val="7B3F5706"/>
    <w:rsid w:val="7B932A83"/>
    <w:rsid w:val="7BBC7DD9"/>
    <w:rsid w:val="7C57508E"/>
    <w:rsid w:val="7D392519"/>
    <w:rsid w:val="7D6300A7"/>
    <w:rsid w:val="7DE400AE"/>
    <w:rsid w:val="7DFD6737"/>
    <w:rsid w:val="7E137C9A"/>
    <w:rsid w:val="7E3F4C68"/>
    <w:rsid w:val="7EB376A9"/>
    <w:rsid w:val="7EB738F3"/>
    <w:rsid w:val="7ECF14A4"/>
    <w:rsid w:val="7F2E4837"/>
    <w:rsid w:val="7F95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iPriority w:val="99"/>
  </w:style>
  <w:style w:type="table" w:default="1" w:styleId="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uiPriority w:val="99"/>
    <w:pPr>
      <w:ind w:left="100" w:leftChars="2500"/>
    </w:pPr>
  </w:style>
  <w:style w:type="paragraph" w:styleId="3">
    <w:name w:val="Balloon Text"/>
    <w:basedOn w:val="1"/>
    <w:link w:val="12"/>
    <w:semiHidden/>
    <w:uiPriority w:val="99"/>
    <w:rPr>
      <w:sz w:val="18"/>
      <w:szCs w:val="18"/>
    </w:rPr>
  </w:style>
  <w:style w:type="paragraph" w:styleId="4">
    <w:name w:val="footer"/>
    <w:basedOn w:val="1"/>
    <w:link w:val="1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Hyperlink"/>
    <w:basedOn w:val="7"/>
    <w:qFormat/>
    <w:uiPriority w:val="99"/>
    <w:rPr>
      <w:rFonts w:cs="Times New Roman"/>
      <w:color w:val="0000FF"/>
      <w:u w:val="single"/>
    </w:rPr>
  </w:style>
  <w:style w:type="table" w:styleId="10">
    <w:name w:val="Table Grid"/>
    <w:basedOn w:val="9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Date Char"/>
    <w:basedOn w:val="7"/>
    <w:link w:val="2"/>
    <w:semiHidden/>
    <w:locked/>
    <w:uiPriority w:val="99"/>
    <w:rPr>
      <w:rFonts w:ascii="Calibri" w:hAnsi="Calibri" w:cs="Calibri"/>
      <w:sz w:val="21"/>
      <w:szCs w:val="21"/>
    </w:rPr>
  </w:style>
  <w:style w:type="character" w:customStyle="1" w:styleId="12">
    <w:name w:val="Balloon Text Char"/>
    <w:basedOn w:val="7"/>
    <w:link w:val="3"/>
    <w:semiHidden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13">
    <w:name w:val="Footer Char"/>
    <w:basedOn w:val="7"/>
    <w:link w:val="4"/>
    <w:semiHidden/>
    <w:qFormat/>
    <w:locked/>
    <w:uiPriority w:val="99"/>
    <w:rPr>
      <w:rFonts w:ascii="Calibri" w:hAnsi="Calibri" w:cs="Calibri"/>
      <w:sz w:val="18"/>
      <w:szCs w:val="18"/>
    </w:rPr>
  </w:style>
  <w:style w:type="character" w:customStyle="1" w:styleId="14">
    <w:name w:val="Header Char"/>
    <w:basedOn w:val="7"/>
    <w:link w:val="5"/>
    <w:semiHidden/>
    <w:locked/>
    <w:uiPriority w:val="99"/>
    <w:rPr>
      <w:rFonts w:ascii="Calibri" w:hAnsi="Calibri" w:cs="Calibri"/>
      <w:sz w:val="18"/>
      <w:szCs w:val="18"/>
    </w:rPr>
  </w:style>
  <w:style w:type="paragraph" w:customStyle="1" w:styleId="15">
    <w:name w:val="列出段落1"/>
    <w:basedOn w:val="1"/>
    <w:uiPriority w:val="99"/>
    <w:pPr>
      <w:widowControl/>
      <w:spacing w:line="450" w:lineRule="atLeast"/>
      <w:ind w:firstLine="420" w:firstLineChars="200"/>
      <w:jc w:val="left"/>
    </w:pPr>
    <w:rPr>
      <w:rFonts w:ascii="仿宋_GB2312" w:hAnsi="Times New Roman" w:eastAsia="仿宋_GB2312" w:cs="Times New Roman"/>
      <w:color w:val="2B2B2B"/>
      <w:sz w:val="32"/>
      <w:szCs w:val="32"/>
    </w:rPr>
  </w:style>
  <w:style w:type="paragraph" w:customStyle="1" w:styleId="16">
    <w:name w:val="p0"/>
    <w:basedOn w:val="1"/>
    <w:uiPriority w:val="99"/>
    <w:pPr>
      <w:widowControl/>
      <w:spacing w:line="600" w:lineRule="atLeast"/>
    </w:pPr>
    <w:rPr>
      <w:rFonts w:ascii="Times New Roman" w:hAnsi="Times New Roman" w:cs="Times New Roman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6426;&#20851;&#20826;&#24314;\&#20851;&#20110;&#20030;&#21150;&#20840;&#26071;&#26426;&#20851;&#20107;&#19994;&#21333;&#20301;&#20826;&#21153;&#24037;&#20316;&#32773;&#19987;&#39064;&#22521;&#35757;&#29677;&#30340;&#36890;&#30693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关于举办全旗机关事业单位党务工作者专题培训班的通知</Template>
  <Pages>6</Pages>
  <Words>263</Words>
  <Characters>1505</Characters>
  <Lines>0</Lines>
  <Paragraphs>0</Paragraphs>
  <TotalTime>0</TotalTime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2019-09-15T11:00:00Z</dcterms:created>
  <dc:creator>萍水相feng52629438</dc:creator>
  <cp:lastModifiedBy>Administrator</cp:lastModifiedBy>
  <dcterms:modified xsi:type="dcterms:W3CDTF">2019-09-19T02:13:36Z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